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601" w:type="dxa"/>
        <w:tblLayout w:type="fixed"/>
        <w:tblLook w:val="00A0"/>
      </w:tblPr>
      <w:tblGrid>
        <w:gridCol w:w="2552"/>
        <w:gridCol w:w="1240"/>
        <w:gridCol w:w="178"/>
        <w:gridCol w:w="1893"/>
        <w:gridCol w:w="942"/>
        <w:gridCol w:w="1417"/>
        <w:gridCol w:w="992"/>
        <w:gridCol w:w="1276"/>
      </w:tblGrid>
      <w:tr w:rsidR="00B224F5" w:rsidRPr="009D236B" w:rsidTr="009D236B">
        <w:trPr>
          <w:gridAfter w:val="6"/>
          <w:wAfter w:w="6698" w:type="dxa"/>
        </w:trPr>
        <w:tc>
          <w:tcPr>
            <w:tcW w:w="3792" w:type="dxa"/>
            <w:gridSpan w:val="2"/>
          </w:tcPr>
          <w:p w:rsidR="00B224F5" w:rsidRPr="009D236B" w:rsidRDefault="00B224F5" w:rsidP="009D236B">
            <w:pPr>
              <w:spacing w:after="0" w:line="240" w:lineRule="auto"/>
            </w:pPr>
          </w:p>
        </w:tc>
      </w:tr>
      <w:tr w:rsidR="00B224F5" w:rsidRPr="009D236B" w:rsidTr="009D236B">
        <w:trPr>
          <w:gridAfter w:val="6"/>
          <w:wAfter w:w="6698" w:type="dxa"/>
          <w:trHeight w:val="73"/>
        </w:trPr>
        <w:tc>
          <w:tcPr>
            <w:tcW w:w="3792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noProof/>
                <w:lang w:eastAsia="en-AU"/>
              </w:rPr>
            </w:pPr>
          </w:p>
        </w:tc>
      </w:tr>
      <w:tr w:rsidR="00B224F5" w:rsidRPr="009D236B" w:rsidTr="009D2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vMerge w:val="restart"/>
          </w:tcPr>
          <w:p w:rsidR="00B224F5" w:rsidRPr="009D236B" w:rsidRDefault="00B224F5" w:rsidP="009D236B">
            <w:pPr>
              <w:spacing w:after="0" w:line="240" w:lineRule="auto"/>
              <w:rPr>
                <w:b/>
                <w:noProof/>
                <w:lang w:val="en-US"/>
              </w:rPr>
            </w:pPr>
            <w:r w:rsidRPr="009D236B">
              <w:rPr>
                <w:b/>
                <w:noProof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08.75pt;height:108.75pt;visibility:visible">
                  <v:imagedata r:id="rId6" o:title=""/>
                </v:shape>
              </w:pic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  <w:noProof/>
                <w:lang w:val="en-US"/>
              </w:rPr>
            </w:pP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rFonts w:ascii="Copperplate Gothic Bold" w:hAnsi="Copperplate Gothic Bold"/>
                <w:b/>
                <w:noProof/>
                <w:lang w:val="en-US"/>
              </w:rPr>
            </w:pPr>
            <w:r w:rsidRPr="009D236B">
              <w:rPr>
                <w:rFonts w:ascii="Copperplate Gothic Bold" w:hAnsi="Copperplate Gothic Bold"/>
                <w:b/>
                <w:noProof/>
                <w:lang w:val="en-US"/>
              </w:rPr>
              <w:t>Celebrating 50 Years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</w:rPr>
            </w:pPr>
            <w:r w:rsidRPr="009D236B">
              <w:rPr>
                <w:rFonts w:ascii="Copperplate Gothic Bold" w:hAnsi="Copperplate Gothic Bold"/>
                <w:b/>
                <w:noProof/>
                <w:lang w:val="en-US"/>
              </w:rPr>
              <w:t>1971 - 2021</w:t>
            </w:r>
          </w:p>
        </w:tc>
        <w:tc>
          <w:tcPr>
            <w:tcW w:w="7938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noProof/>
                <w:sz w:val="28"/>
                <w:lang w:eastAsia="en-AU"/>
              </w:rPr>
            </w:pPr>
            <w:r w:rsidRPr="009D236B">
              <w:rPr>
                <w:b/>
                <w:noProof/>
                <w:sz w:val="28"/>
                <w:lang w:eastAsia="en-AU"/>
              </w:rPr>
              <w:t>WEIMARANER CLUB OF VICTORIA INC.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noProof/>
                <w:sz w:val="28"/>
                <w:lang w:eastAsia="en-AU"/>
              </w:rPr>
            </w:pPr>
            <w:r w:rsidRPr="009D236B">
              <w:rPr>
                <w:b/>
                <w:noProof/>
                <w:sz w:val="28"/>
                <w:lang w:eastAsia="en-AU"/>
              </w:rPr>
              <w:t>MERCHANDISE ORDER FORM Ver.3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noProof/>
                <w:sz w:val="28"/>
                <w:lang w:eastAsia="en-AU"/>
              </w:rPr>
            </w:pPr>
            <w:r w:rsidRPr="009D236B">
              <w:rPr>
                <w:b/>
                <w:noProof/>
                <w:sz w:val="28"/>
                <w:lang w:eastAsia="en-AU"/>
              </w:rPr>
              <w:t xml:space="preserve"> </w:t>
            </w:r>
          </w:p>
        </w:tc>
      </w:tr>
      <w:tr w:rsidR="00B224F5" w:rsidRPr="009D236B" w:rsidTr="009D2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255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  <w:tc>
          <w:tcPr>
            <w:tcW w:w="7938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  <w:r w:rsidRPr="009D236B">
              <w:rPr>
                <w:b/>
              </w:rPr>
              <w:t>NAME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</w:tr>
      <w:tr w:rsidR="00B224F5" w:rsidRPr="009D236B" w:rsidTr="009D2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"/>
        </w:trPr>
        <w:tc>
          <w:tcPr>
            <w:tcW w:w="255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  <w:tc>
          <w:tcPr>
            <w:tcW w:w="3311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  <w:r w:rsidRPr="009D236B">
              <w:rPr>
                <w:b/>
              </w:rPr>
              <w:t>POSTAL ADDRESS</w:t>
            </w:r>
          </w:p>
        </w:tc>
        <w:tc>
          <w:tcPr>
            <w:tcW w:w="4627" w:type="dxa"/>
            <w:gridSpan w:val="4"/>
          </w:tcPr>
          <w:p w:rsidR="00B224F5" w:rsidRPr="009D236B" w:rsidRDefault="00B224F5" w:rsidP="009D236B">
            <w:pPr>
              <w:spacing w:after="0" w:line="240" w:lineRule="auto"/>
            </w:pPr>
            <w:r w:rsidRPr="009D236B">
              <w:t>STREET &amp; NUMBER</w:t>
            </w:r>
          </w:p>
          <w:p w:rsidR="00B224F5" w:rsidRPr="009D236B" w:rsidRDefault="00B224F5" w:rsidP="009D236B">
            <w:pPr>
              <w:spacing w:after="0" w:line="240" w:lineRule="auto"/>
            </w:pPr>
          </w:p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</w:tr>
      <w:tr w:rsidR="00B224F5" w:rsidRPr="009D236B" w:rsidTr="009D2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3"/>
        </w:trPr>
        <w:tc>
          <w:tcPr>
            <w:tcW w:w="255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  <w:tc>
          <w:tcPr>
            <w:tcW w:w="5670" w:type="dxa"/>
            <w:gridSpan w:val="5"/>
          </w:tcPr>
          <w:p w:rsidR="00B224F5" w:rsidRPr="009D236B" w:rsidRDefault="00B224F5" w:rsidP="009D236B">
            <w:pPr>
              <w:spacing w:after="0" w:line="240" w:lineRule="auto"/>
            </w:pPr>
            <w:r w:rsidRPr="009D236B">
              <w:t>SUBURB/TOWN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  <w:tc>
          <w:tcPr>
            <w:tcW w:w="992" w:type="dxa"/>
          </w:tcPr>
          <w:p w:rsidR="00B224F5" w:rsidRPr="009D236B" w:rsidRDefault="00B224F5" w:rsidP="009D236B">
            <w:pPr>
              <w:spacing w:after="0" w:line="240" w:lineRule="auto"/>
            </w:pPr>
            <w:r w:rsidRPr="009D236B">
              <w:t>STATE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  <w:tc>
          <w:tcPr>
            <w:tcW w:w="1276" w:type="dxa"/>
          </w:tcPr>
          <w:p w:rsidR="00B224F5" w:rsidRPr="009D236B" w:rsidRDefault="00B224F5" w:rsidP="009D236B">
            <w:pPr>
              <w:spacing w:after="0" w:line="240" w:lineRule="auto"/>
            </w:pPr>
            <w:r w:rsidRPr="009D236B">
              <w:t>POSTCODE</w:t>
            </w:r>
          </w:p>
        </w:tc>
      </w:tr>
      <w:tr w:rsidR="00B224F5" w:rsidRPr="009D236B" w:rsidTr="009D2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255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  <w:tc>
          <w:tcPr>
            <w:tcW w:w="141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  <w:r w:rsidRPr="009D236B">
              <w:rPr>
                <w:b/>
              </w:rPr>
              <w:t>PHONE</w:t>
            </w:r>
          </w:p>
        </w:tc>
        <w:tc>
          <w:tcPr>
            <w:tcW w:w="2835" w:type="dxa"/>
            <w:gridSpan w:val="2"/>
          </w:tcPr>
          <w:p w:rsidR="00B224F5" w:rsidRPr="009D236B" w:rsidRDefault="00B224F5" w:rsidP="009D236B">
            <w:pPr>
              <w:spacing w:after="0" w:line="240" w:lineRule="auto"/>
            </w:pPr>
            <w:r w:rsidRPr="009D236B">
              <w:t>HOME</w:t>
            </w:r>
          </w:p>
        </w:tc>
        <w:tc>
          <w:tcPr>
            <w:tcW w:w="3685" w:type="dxa"/>
            <w:gridSpan w:val="3"/>
          </w:tcPr>
          <w:p w:rsidR="00B224F5" w:rsidRPr="009D236B" w:rsidRDefault="00B224F5" w:rsidP="009D236B">
            <w:pPr>
              <w:spacing w:after="0" w:line="240" w:lineRule="auto"/>
            </w:pPr>
            <w:r w:rsidRPr="009D236B">
              <w:t>MOBILE</w:t>
            </w:r>
          </w:p>
        </w:tc>
      </w:tr>
      <w:tr w:rsidR="00B224F5" w:rsidRPr="009D236B" w:rsidTr="009D2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9"/>
        </w:trPr>
        <w:tc>
          <w:tcPr>
            <w:tcW w:w="255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  <w:tc>
          <w:tcPr>
            <w:tcW w:w="7938" w:type="dxa"/>
            <w:gridSpan w:val="7"/>
            <w:vMerge w:val="restart"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  <w:r w:rsidRPr="009D236B">
              <w:rPr>
                <w:b/>
              </w:rPr>
              <w:t>EMAIL</w:t>
            </w:r>
          </w:p>
        </w:tc>
      </w:tr>
      <w:tr w:rsidR="00B224F5" w:rsidRPr="009D236B" w:rsidTr="009D2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6"/>
        </w:trPr>
        <w:tc>
          <w:tcPr>
            <w:tcW w:w="2552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  <w:r w:rsidRPr="009D236B">
              <w:rPr>
                <w:b/>
              </w:rPr>
              <w:t>ORDER TOTAL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  <w:r w:rsidRPr="009D236B">
              <w:rPr>
                <w:b/>
              </w:rPr>
              <w:t>$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</w:p>
        </w:tc>
        <w:tc>
          <w:tcPr>
            <w:tcW w:w="7938" w:type="dxa"/>
            <w:gridSpan w:val="7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B224F5" w:rsidRPr="009D236B" w:rsidTr="009D23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4"/>
        </w:trPr>
        <w:tc>
          <w:tcPr>
            <w:tcW w:w="10490" w:type="dxa"/>
            <w:gridSpan w:val="8"/>
          </w:tcPr>
          <w:p w:rsidR="00B224F5" w:rsidRPr="009D236B" w:rsidRDefault="00B224F5" w:rsidP="009D236B">
            <w:pPr>
              <w:spacing w:after="0" w:line="240" w:lineRule="auto"/>
            </w:pPr>
            <w:r w:rsidRPr="009D236B">
              <w:t>Ordering/Payment Details: Fill in this FORM and send your order along with your payment. Payments can be made by EFT  into the following account Weimaraner Club of Victoria Inc</w:t>
            </w:r>
            <w:r w:rsidRPr="009D236B">
              <w:rPr>
                <w:b/>
              </w:rPr>
              <w:t>. BSB 633-000 Account Number 113428254</w:t>
            </w:r>
            <w:r w:rsidRPr="009D236B">
              <w:t>. Please reference the deposit 'MERCH</w:t>
            </w:r>
            <w:r w:rsidRPr="009D236B">
              <w:rPr>
                <w:i/>
              </w:rPr>
              <w:t>YOURSURNAME</w:t>
            </w:r>
            <w:r w:rsidRPr="009D236B">
              <w:t xml:space="preserve">' and include a copy of the EFT receipt with your order.  </w:t>
            </w:r>
          </w:p>
          <w:p w:rsidR="00B224F5" w:rsidRPr="009D236B" w:rsidRDefault="00B224F5" w:rsidP="009D236B">
            <w:pPr>
              <w:spacing w:after="0" w:line="240" w:lineRule="auto"/>
            </w:pPr>
            <w:r w:rsidRPr="009D236B">
              <w:t xml:space="preserve">If you would like your order posted please contact Sharon Sabbatini prior to making payment as Postage and Handling fees apply. </w:t>
            </w:r>
          </w:p>
          <w:p w:rsidR="00B224F5" w:rsidRPr="009D236B" w:rsidRDefault="00B224F5" w:rsidP="009D236B">
            <w:pPr>
              <w:spacing w:after="0" w:line="240" w:lineRule="auto"/>
            </w:pPr>
            <w:r w:rsidRPr="009D236B">
              <w:t xml:space="preserve">Sharon’s contact details: </w:t>
            </w:r>
          </w:p>
          <w:p w:rsidR="00B224F5" w:rsidRPr="009D236B" w:rsidRDefault="00B224F5" w:rsidP="009D236B">
            <w:pPr>
              <w:spacing w:after="0" w:line="240" w:lineRule="auto"/>
            </w:pPr>
            <w:r w:rsidRPr="009D236B">
              <w:t>Phone 0429 321 473 / 03 53 321473</w:t>
            </w:r>
          </w:p>
          <w:p w:rsidR="00B224F5" w:rsidRPr="009D236B" w:rsidRDefault="00B224F5" w:rsidP="009D236B">
            <w:pPr>
              <w:spacing w:after="0" w:line="240" w:lineRule="auto"/>
            </w:pPr>
            <w:r w:rsidRPr="009D236B">
              <w:t>Email: secretary@weimaranervic.com</w:t>
            </w:r>
            <w:r w:rsidRPr="009D236B">
              <w:rPr>
                <w:b/>
              </w:rPr>
              <w:t xml:space="preserve"> </w:t>
            </w:r>
          </w:p>
        </w:tc>
      </w:tr>
    </w:tbl>
    <w:p w:rsidR="00B224F5" w:rsidRDefault="00B224F5"/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1"/>
        <w:gridCol w:w="35"/>
        <w:gridCol w:w="10"/>
        <w:gridCol w:w="1479"/>
        <w:gridCol w:w="10"/>
        <w:gridCol w:w="8"/>
        <w:gridCol w:w="597"/>
        <w:gridCol w:w="35"/>
        <w:gridCol w:w="15"/>
        <w:gridCol w:w="7"/>
        <w:gridCol w:w="50"/>
        <w:gridCol w:w="12"/>
        <w:gridCol w:w="31"/>
        <w:gridCol w:w="448"/>
        <w:gridCol w:w="93"/>
        <w:gridCol w:w="16"/>
        <w:gridCol w:w="7"/>
        <w:gridCol w:w="140"/>
        <w:gridCol w:w="16"/>
        <w:gridCol w:w="32"/>
        <w:gridCol w:w="302"/>
        <w:gridCol w:w="170"/>
        <w:gridCol w:w="238"/>
        <w:gridCol w:w="11"/>
        <w:gridCol w:w="30"/>
        <w:gridCol w:w="152"/>
        <w:gridCol w:w="240"/>
        <w:gridCol w:w="330"/>
        <w:gridCol w:w="39"/>
        <w:gridCol w:w="305"/>
        <w:gridCol w:w="294"/>
        <w:gridCol w:w="117"/>
        <w:gridCol w:w="32"/>
        <w:gridCol w:w="230"/>
        <w:gridCol w:w="223"/>
        <w:gridCol w:w="264"/>
        <w:gridCol w:w="36"/>
        <w:gridCol w:w="143"/>
        <w:gridCol w:w="15"/>
        <w:gridCol w:w="143"/>
        <w:gridCol w:w="415"/>
        <w:gridCol w:w="38"/>
        <w:gridCol w:w="6"/>
        <w:gridCol w:w="64"/>
        <w:gridCol w:w="28"/>
        <w:gridCol w:w="54"/>
        <w:gridCol w:w="705"/>
        <w:gridCol w:w="82"/>
        <w:gridCol w:w="486"/>
      </w:tblGrid>
      <w:tr w:rsidR="00B224F5" w:rsidRPr="009D236B" w:rsidTr="009D236B">
        <w:trPr>
          <w:gridAfter w:val="1"/>
          <w:wAfter w:w="486" w:type="dxa"/>
        </w:trPr>
        <w:tc>
          <w:tcPr>
            <w:tcW w:w="1691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  <w:r w:rsidRPr="009D236B">
              <w:rPr>
                <w:b/>
                <w:sz w:val="16"/>
              </w:rPr>
              <w:t>CAP</w:t>
            </w:r>
          </w:p>
        </w:tc>
        <w:tc>
          <w:tcPr>
            <w:tcW w:w="7747" w:type="dxa"/>
            <w:gridSpan w:val="4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</w:rPr>
            </w:pPr>
            <w:r w:rsidRPr="009D236B">
              <w:rPr>
                <w:b/>
                <w:sz w:val="16"/>
              </w:rPr>
              <w:t>$25</w:t>
            </w:r>
          </w:p>
        </w:tc>
      </w:tr>
      <w:tr w:rsidR="00B224F5" w:rsidRPr="009D236B" w:rsidTr="009D236B">
        <w:trPr>
          <w:gridAfter w:val="1"/>
          <w:wAfter w:w="486" w:type="dxa"/>
        </w:trPr>
        <w:tc>
          <w:tcPr>
            <w:tcW w:w="1691" w:type="dxa"/>
          </w:tcPr>
          <w:p w:rsidR="00B224F5" w:rsidRPr="009D236B" w:rsidRDefault="00B224F5" w:rsidP="009D236B">
            <w:pPr>
              <w:spacing w:after="0" w:line="240" w:lineRule="auto"/>
            </w:pPr>
            <w:r w:rsidRPr="009D236B">
              <w:rPr>
                <w:noProof/>
                <w:lang w:val="en-US"/>
              </w:rPr>
              <w:pict>
                <v:shape id="_x0000_i1026" type="#_x0000_t75" alt="https://cdn.shopify.com/s/files/1/0161/4730/products/CH03_Black_l.jpg?v=1576814551" style="width:50.25pt;height:63pt;visibility:visible">
                  <v:imagedata r:id="rId7" o:title=""/>
                </v:shape>
              </w:pict>
            </w:r>
          </w:p>
        </w:tc>
        <w:tc>
          <w:tcPr>
            <w:tcW w:w="7747" w:type="dxa"/>
            <w:gridSpan w:val="47"/>
          </w:tcPr>
          <w:p w:rsidR="00B224F5" w:rsidRPr="009D236B" w:rsidRDefault="00B224F5" w:rsidP="009D236B">
            <w:pPr>
              <w:spacing w:after="0" w:line="240" w:lineRule="auto"/>
              <w:rPr>
                <w:b/>
              </w:rPr>
            </w:pPr>
            <w:r w:rsidRPr="009D236B">
              <w:rPr>
                <w:b/>
                <w:sz w:val="16"/>
              </w:rPr>
              <w:t>QUANTITY:</w:t>
            </w:r>
          </w:p>
        </w:tc>
      </w:tr>
      <w:tr w:rsidR="00B224F5" w:rsidRPr="009D236B" w:rsidTr="009D236B">
        <w:tc>
          <w:tcPr>
            <w:tcW w:w="1726" w:type="dxa"/>
            <w:gridSpan w:val="2"/>
            <w:vMerge w:val="restart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POLOS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8" w:history="1">
              <w:r w:rsidRPr="009D236B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2" o:spid="_x0000_i1027" type="#_x0000_t75" alt="http://www.jbswear.com.au/ClientData/ClientImages/Colours/210R_1_635484634571997102_SM.jpg" href="javascript:void(0" style="width:75pt;height:91.5pt;visibility:visible" o:button="t">
                    <v:fill o:detectmouseclick="t"/>
                    <v:imagedata r:id="rId9" o:title=""/>
                  </v:shape>
                </w:pict>
              </w:r>
            </w:hyperlink>
          </w:p>
        </w:tc>
        <w:tc>
          <w:tcPr>
            <w:tcW w:w="149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ADULTS</w:t>
            </w:r>
          </w:p>
        </w:tc>
        <w:tc>
          <w:tcPr>
            <w:tcW w:w="6131" w:type="dxa"/>
            <w:gridSpan w:val="4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 xml:space="preserve">$35    </w:t>
            </w:r>
          </w:p>
        </w:tc>
        <w:tc>
          <w:tcPr>
            <w:tcW w:w="568" w:type="dxa"/>
            <w:gridSpan w:val="2"/>
            <w:vMerge w:val="restart"/>
            <w:textDirection w:val="tbRl"/>
          </w:tcPr>
          <w:p w:rsidR="00B224F5" w:rsidRPr="009D236B" w:rsidRDefault="00B224F5" w:rsidP="009D236B">
            <w:pPr>
              <w:spacing w:after="0" w:line="240" w:lineRule="auto"/>
              <w:ind w:left="113" w:right="113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662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53.5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70</w:t>
            </w:r>
          </w:p>
        </w:tc>
        <w:tc>
          <w:tcPr>
            <w:tcW w:w="65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M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72.5</w:t>
            </w:r>
          </w:p>
        </w:tc>
        <w:tc>
          <w:tcPr>
            <w:tcW w:w="660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58.5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75</w:t>
            </w: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61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77.5</w:t>
            </w: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63.5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80</w:t>
            </w: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3XL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66.5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81</w:t>
            </w:r>
          </w:p>
        </w:tc>
        <w:tc>
          <w:tcPr>
            <w:tcW w:w="68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4XL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82</w:t>
            </w:r>
          </w:p>
        </w:tc>
        <w:tc>
          <w:tcPr>
            <w:tcW w:w="694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5XL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73.5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83</w:t>
            </w: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7XL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89.5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85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</w:t>
            </w:r>
          </w:p>
        </w:tc>
        <w:tc>
          <w:tcPr>
            <w:tcW w:w="662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Maroon</w:t>
            </w:r>
          </w:p>
        </w:tc>
        <w:tc>
          <w:tcPr>
            <w:tcW w:w="662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color w:val="92D050"/>
                <w:sz w:val="16"/>
                <w:szCs w:val="16"/>
              </w:rPr>
            </w:pPr>
          </w:p>
        </w:tc>
        <w:tc>
          <w:tcPr>
            <w:tcW w:w="6131" w:type="dxa"/>
            <w:gridSpan w:val="42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color w:val="92D050"/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color w:val="92D050"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31" w:type="dxa"/>
            <w:gridSpan w:val="4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$35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655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46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62</w:t>
            </w:r>
          </w:p>
        </w:tc>
        <w:tc>
          <w:tcPr>
            <w:tcW w:w="65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48.5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64</w:t>
            </w:r>
          </w:p>
        </w:tc>
        <w:tc>
          <w:tcPr>
            <w:tcW w:w="667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51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66</w:t>
            </w: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53.5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68</w:t>
            </w: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70</w:t>
            </w: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58.5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</w:t>
            </w:r>
          </w:p>
        </w:tc>
        <w:tc>
          <w:tcPr>
            <w:tcW w:w="68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61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73</w:t>
            </w:r>
          </w:p>
        </w:tc>
        <w:tc>
          <w:tcPr>
            <w:tcW w:w="694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63.5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74</w:t>
            </w: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75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</w:t>
            </w:r>
          </w:p>
        </w:tc>
        <w:tc>
          <w:tcPr>
            <w:tcW w:w="655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7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Purple</w:t>
            </w:r>
          </w:p>
        </w:tc>
        <w:tc>
          <w:tcPr>
            <w:tcW w:w="655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7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 w:val="restart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POLAR FULL ZIP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0" w:history="1">
              <w:r w:rsidRPr="009D236B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4" o:spid="_x0000_i1028" type="#_x0000_t75" alt="http://www.jbswear.com.au/ClientData/ClientImages/Colours/3FJC_1_635478655554123529_SM.jpg" href="javascript:void(0" style="width:75pt;height:91.5pt;visibility:visible" o:button="t">
                    <v:fill o:detectmouseclick="t"/>
                    <v:imagedata r:id="rId11" o:title=""/>
                  </v:shape>
                </w:pict>
              </w:r>
            </w:hyperlink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ADULTS</w:t>
            </w:r>
          </w:p>
        </w:tc>
        <w:tc>
          <w:tcPr>
            <w:tcW w:w="6141" w:type="dxa"/>
            <w:gridSpan w:val="4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$55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734" w:type="dxa"/>
            <w:gridSpan w:val="8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</w:t>
            </w:r>
          </w:p>
        </w:tc>
        <w:tc>
          <w:tcPr>
            <w:tcW w:w="751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M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74</w:t>
            </w:r>
          </w:p>
        </w:tc>
        <w:tc>
          <w:tcPr>
            <w:tcW w:w="753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76</w:t>
            </w:r>
          </w:p>
        </w:tc>
        <w:tc>
          <w:tcPr>
            <w:tcW w:w="752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62.5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78</w:t>
            </w:r>
          </w:p>
        </w:tc>
        <w:tc>
          <w:tcPr>
            <w:tcW w:w="755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80</w:t>
            </w:r>
          </w:p>
        </w:tc>
        <w:tc>
          <w:tcPr>
            <w:tcW w:w="749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3XL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81</w:t>
            </w:r>
          </w:p>
        </w:tc>
        <w:tc>
          <w:tcPr>
            <w:tcW w:w="752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4XL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82</w:t>
            </w:r>
          </w:p>
        </w:tc>
        <w:tc>
          <w:tcPr>
            <w:tcW w:w="895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5XL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83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</w:t>
            </w:r>
          </w:p>
        </w:tc>
        <w:tc>
          <w:tcPr>
            <w:tcW w:w="734" w:type="dxa"/>
            <w:gridSpan w:val="8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1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3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9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95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Maroon</w:t>
            </w:r>
          </w:p>
        </w:tc>
        <w:tc>
          <w:tcPr>
            <w:tcW w:w="734" w:type="dxa"/>
            <w:gridSpan w:val="8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1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3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9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95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Dark Red</w:t>
            </w:r>
          </w:p>
        </w:tc>
        <w:tc>
          <w:tcPr>
            <w:tcW w:w="734" w:type="dxa"/>
            <w:gridSpan w:val="8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1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3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9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95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41" w:type="dxa"/>
            <w:gridSpan w:val="43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41" w:type="dxa"/>
            <w:gridSpan w:val="4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$55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650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49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61.5</w:t>
            </w:r>
          </w:p>
        </w:tc>
        <w:tc>
          <w:tcPr>
            <w:tcW w:w="672" w:type="dxa"/>
            <w:gridSpan w:val="8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51.5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63.5</w:t>
            </w:r>
          </w:p>
        </w:tc>
        <w:tc>
          <w:tcPr>
            <w:tcW w:w="667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65.5</w:t>
            </w: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56.5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67.5</w:t>
            </w: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59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69.5</w:t>
            </w: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61.5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71.5</w:t>
            </w:r>
          </w:p>
        </w:tc>
        <w:tc>
          <w:tcPr>
            <w:tcW w:w="666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73.5</w:t>
            </w:r>
          </w:p>
        </w:tc>
        <w:tc>
          <w:tcPr>
            <w:tcW w:w="681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66.5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75.5</w:t>
            </w:r>
          </w:p>
        </w:tc>
        <w:tc>
          <w:tcPr>
            <w:tcW w:w="787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69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77.5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</w:t>
            </w:r>
          </w:p>
        </w:tc>
        <w:tc>
          <w:tcPr>
            <w:tcW w:w="650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8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7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6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87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0" w:type="dxa"/>
            <w:gridSpan w:val="45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 w:val="restart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POLAR VEST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2" w:history="1">
              <w:r w:rsidRPr="009D236B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5" o:spid="_x0000_i1029" type="#_x0000_t75" alt="http://www.jbswear.com.au/ClientData/ClientImages/Colours/3OVB_1_635479263011273862_SM.jpg" href="javascript:void(0" style="width:75pt;height:91.5pt;visibility:visible" o:button="t">
                    <v:fill o:detectmouseclick="t"/>
                    <v:imagedata r:id="rId13" o:title=""/>
                  </v:shape>
                </w:pict>
              </w:r>
            </w:hyperlink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ADULTS</w:t>
            </w:r>
          </w:p>
        </w:tc>
        <w:tc>
          <w:tcPr>
            <w:tcW w:w="6141" w:type="dxa"/>
            <w:gridSpan w:val="4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$40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722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65.5</w:t>
            </w:r>
          </w:p>
        </w:tc>
        <w:tc>
          <w:tcPr>
            <w:tcW w:w="74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M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67.5</w:t>
            </w:r>
          </w:p>
        </w:tc>
        <w:tc>
          <w:tcPr>
            <w:tcW w:w="758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62.5</w:t>
            </w:r>
          </w:p>
        </w:tc>
        <w:tc>
          <w:tcPr>
            <w:tcW w:w="763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62.5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71.5</w:t>
            </w:r>
          </w:p>
        </w:tc>
        <w:tc>
          <w:tcPr>
            <w:tcW w:w="755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73.5</w:t>
            </w:r>
          </w:p>
        </w:tc>
        <w:tc>
          <w:tcPr>
            <w:tcW w:w="785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3XL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75.5</w:t>
            </w:r>
          </w:p>
        </w:tc>
        <w:tc>
          <w:tcPr>
            <w:tcW w:w="760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4XL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77.5</w:t>
            </w:r>
          </w:p>
        </w:tc>
        <w:tc>
          <w:tcPr>
            <w:tcW w:w="851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5XL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79.5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</w:t>
            </w:r>
          </w:p>
        </w:tc>
        <w:tc>
          <w:tcPr>
            <w:tcW w:w="722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8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5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85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41" w:type="dxa"/>
            <w:gridSpan w:val="43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41" w:type="dxa"/>
            <w:gridSpan w:val="4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$40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rPr>
          <w:trHeight w:val="269"/>
        </w:trPr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650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49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59.5</w:t>
            </w:r>
          </w:p>
        </w:tc>
        <w:tc>
          <w:tcPr>
            <w:tcW w:w="656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51.5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61.5</w:t>
            </w:r>
          </w:p>
        </w:tc>
        <w:tc>
          <w:tcPr>
            <w:tcW w:w="683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63.5</w:t>
            </w: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56.5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65.5</w:t>
            </w: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59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67.5</w:t>
            </w: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61.5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69.5</w:t>
            </w:r>
          </w:p>
        </w:tc>
        <w:tc>
          <w:tcPr>
            <w:tcW w:w="68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71.5</w:t>
            </w:r>
          </w:p>
        </w:tc>
        <w:tc>
          <w:tcPr>
            <w:tcW w:w="694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66.5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73.5</w:t>
            </w: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 xml:space="preserve"> 69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75.5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rPr>
          <w:trHeight w:val="20"/>
        </w:trPr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</w:t>
            </w:r>
          </w:p>
        </w:tc>
        <w:tc>
          <w:tcPr>
            <w:tcW w:w="650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56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3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7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94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rPr>
          <w:trHeight w:val="20"/>
        </w:trPr>
        <w:tc>
          <w:tcPr>
            <w:tcW w:w="1726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9" w:type="dxa"/>
            <w:gridSpan w:val="2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41" w:type="dxa"/>
            <w:gridSpan w:val="43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36" w:type="dxa"/>
            <w:gridSpan w:val="3"/>
            <w:vMerge w:val="restart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SOFTSHELL VEST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4" w:history="1">
              <w:r w:rsidRPr="009D236B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7" o:spid="_x0000_i1030" type="#_x0000_t75" alt="http://www.jbswear.com.au/ClientData/ClientImages/Colours/3JLVGG_1_635458749294981430_SM.jpg" href="javascript:void(0" style="width:68.25pt;height:83.25pt;visibility:visible" o:button="t">
                    <v:fill o:detectmouseclick="t"/>
                    <v:imagedata r:id="rId15" o:title=""/>
                  </v:shape>
                </w:pict>
              </w:r>
            </w:hyperlink>
          </w:p>
        </w:tc>
        <w:tc>
          <w:tcPr>
            <w:tcW w:w="1497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ADULT</w:t>
            </w:r>
          </w:p>
        </w:tc>
        <w:tc>
          <w:tcPr>
            <w:tcW w:w="6123" w:type="dxa"/>
            <w:gridSpan w:val="41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$70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36" w:type="dxa"/>
            <w:gridSpan w:val="3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74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</w:t>
            </w:r>
          </w:p>
        </w:tc>
        <w:tc>
          <w:tcPr>
            <w:tcW w:w="752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M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56.5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74</w:t>
            </w:r>
          </w:p>
        </w:tc>
        <w:tc>
          <w:tcPr>
            <w:tcW w:w="75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59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76</w:t>
            </w:r>
          </w:p>
        </w:tc>
        <w:tc>
          <w:tcPr>
            <w:tcW w:w="761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61.5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78</w:t>
            </w:r>
          </w:p>
        </w:tc>
        <w:tc>
          <w:tcPr>
            <w:tcW w:w="748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80</w:t>
            </w:r>
          </w:p>
        </w:tc>
        <w:tc>
          <w:tcPr>
            <w:tcW w:w="75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3XL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66.5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82</w:t>
            </w:r>
          </w:p>
        </w:tc>
        <w:tc>
          <w:tcPr>
            <w:tcW w:w="754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4XL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69.5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83</w:t>
            </w:r>
          </w:p>
        </w:tc>
        <w:tc>
          <w:tcPr>
            <w:tcW w:w="857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5XL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84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36" w:type="dxa"/>
            <w:gridSpan w:val="3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</w:t>
            </w:r>
          </w:p>
        </w:tc>
        <w:tc>
          <w:tcPr>
            <w:tcW w:w="74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8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4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7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36" w:type="dxa"/>
            <w:gridSpan w:val="3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Grey</w:t>
            </w:r>
          </w:p>
        </w:tc>
        <w:tc>
          <w:tcPr>
            <w:tcW w:w="747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2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48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3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4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7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36" w:type="dxa"/>
            <w:gridSpan w:val="3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3" w:type="dxa"/>
            <w:gridSpan w:val="41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36" w:type="dxa"/>
            <w:gridSpan w:val="3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23" w:type="dxa"/>
            <w:gridSpan w:val="41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$70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36" w:type="dxa"/>
            <w:gridSpan w:val="3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597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46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61</w:t>
            </w:r>
          </w:p>
        </w:tc>
        <w:tc>
          <w:tcPr>
            <w:tcW w:w="598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48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63</w:t>
            </w:r>
          </w:p>
        </w:tc>
        <w:tc>
          <w:tcPr>
            <w:tcW w:w="606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</w:t>
            </w:r>
          </w:p>
        </w:tc>
        <w:tc>
          <w:tcPr>
            <w:tcW w:w="60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</w:t>
            </w:r>
          </w:p>
        </w:tc>
        <w:tc>
          <w:tcPr>
            <w:tcW w:w="60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54.5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69</w:t>
            </w:r>
          </w:p>
        </w:tc>
        <w:tc>
          <w:tcPr>
            <w:tcW w:w="59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57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71</w:t>
            </w:r>
          </w:p>
        </w:tc>
        <w:tc>
          <w:tcPr>
            <w:tcW w:w="602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59.5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73</w:t>
            </w:r>
          </w:p>
        </w:tc>
        <w:tc>
          <w:tcPr>
            <w:tcW w:w="60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75</w:t>
            </w:r>
          </w:p>
        </w:tc>
        <w:tc>
          <w:tcPr>
            <w:tcW w:w="605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64.5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77</w:t>
            </w:r>
          </w:p>
        </w:tc>
        <w:tc>
          <w:tcPr>
            <w:tcW w:w="705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79</w:t>
            </w: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rPr>
          <w:trHeight w:val="50"/>
        </w:trPr>
        <w:tc>
          <w:tcPr>
            <w:tcW w:w="1736" w:type="dxa"/>
            <w:gridSpan w:val="3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</w:t>
            </w:r>
          </w:p>
        </w:tc>
        <w:tc>
          <w:tcPr>
            <w:tcW w:w="597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98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6" w:type="dxa"/>
            <w:gridSpan w:val="7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  <w:gridSpan w:val="3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9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2" w:type="dxa"/>
            <w:gridSpan w:val="4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5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5" w:type="dxa"/>
            <w:gridSpan w:val="6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5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736" w:type="dxa"/>
            <w:gridSpan w:val="3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97" w:type="dxa"/>
            <w:gridSpan w:val="3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3" w:type="dxa"/>
            <w:gridSpan w:val="41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B224F5" w:rsidRDefault="00B224F5"/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6"/>
        <w:gridCol w:w="1529"/>
        <w:gridCol w:w="604"/>
        <w:gridCol w:w="152"/>
        <w:gridCol w:w="455"/>
        <w:gridCol w:w="305"/>
        <w:gridCol w:w="307"/>
        <w:gridCol w:w="454"/>
        <w:gridCol w:w="154"/>
        <w:gridCol w:w="615"/>
        <w:gridCol w:w="609"/>
        <w:gridCol w:w="150"/>
        <w:gridCol w:w="458"/>
        <w:gridCol w:w="305"/>
        <w:gridCol w:w="304"/>
        <w:gridCol w:w="457"/>
        <w:gridCol w:w="154"/>
        <w:gridCol w:w="624"/>
        <w:gridCol w:w="682"/>
      </w:tblGrid>
      <w:tr w:rsidR="00B224F5" w:rsidRPr="009D236B" w:rsidTr="009D236B">
        <w:tc>
          <w:tcPr>
            <w:tcW w:w="1606" w:type="dxa"/>
            <w:vMerge w:val="restart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FLEECE SHEPHERD JACKET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6" w:history="1">
              <w:r w:rsidRPr="009D236B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3" o:spid="_x0000_i1031" type="#_x0000_t75" alt="http://www.jbswear.com.au/ClientData/ClientImages/Colours/3JSBG_1_635478569244171315_SM.jpg" href="javascript:void(0" style="width:75pt;height:91.5pt;visibility:visible" o:button="t">
                    <v:fill o:detectmouseclick="t"/>
                    <v:imagedata r:id="rId17" o:title=""/>
                  </v:shape>
                </w:pict>
              </w:r>
            </w:hyperlink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ADULT</w:t>
            </w:r>
          </w:p>
        </w:tc>
        <w:tc>
          <w:tcPr>
            <w:tcW w:w="6107" w:type="dxa"/>
            <w:gridSpan w:val="1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$65</w:t>
            </w:r>
          </w:p>
        </w:tc>
        <w:tc>
          <w:tcPr>
            <w:tcW w:w="682" w:type="dxa"/>
            <w:vMerge w:val="restart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756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</w:t>
            </w:r>
          </w:p>
        </w:tc>
        <w:tc>
          <w:tcPr>
            <w:tcW w:w="760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M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74</w:t>
            </w: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62.5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76</w:t>
            </w:r>
          </w:p>
        </w:tc>
        <w:tc>
          <w:tcPr>
            <w:tcW w:w="76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78</w:t>
            </w: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80</w:t>
            </w:r>
          </w:p>
        </w:tc>
        <w:tc>
          <w:tcPr>
            <w:tcW w:w="763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3XL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82</w:t>
            </w: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Black/Grey</w:t>
            </w:r>
          </w:p>
        </w:tc>
        <w:tc>
          <w:tcPr>
            <w:tcW w:w="756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Navy/White</w:t>
            </w:r>
          </w:p>
        </w:tc>
        <w:tc>
          <w:tcPr>
            <w:tcW w:w="756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07" w:type="dxa"/>
            <w:gridSpan w:val="16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LADIES</w:t>
            </w:r>
          </w:p>
        </w:tc>
        <w:tc>
          <w:tcPr>
            <w:tcW w:w="6107" w:type="dxa"/>
            <w:gridSpan w:val="1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$65</w:t>
            </w: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604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48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61</w:t>
            </w:r>
          </w:p>
        </w:tc>
        <w:tc>
          <w:tcPr>
            <w:tcW w:w="607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50.5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63</w:t>
            </w:r>
          </w:p>
        </w:tc>
        <w:tc>
          <w:tcPr>
            <w:tcW w:w="612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12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53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</w:t>
            </w:r>
          </w:p>
        </w:tc>
        <w:tc>
          <w:tcPr>
            <w:tcW w:w="60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14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55.5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</w:t>
            </w:r>
          </w:p>
        </w:tc>
        <w:tc>
          <w:tcPr>
            <w:tcW w:w="615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16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69</w:t>
            </w:r>
          </w:p>
        </w:tc>
        <w:tc>
          <w:tcPr>
            <w:tcW w:w="609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18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60.5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71</w:t>
            </w:r>
          </w:p>
        </w:tc>
        <w:tc>
          <w:tcPr>
            <w:tcW w:w="60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63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73</w:t>
            </w:r>
          </w:p>
        </w:tc>
        <w:tc>
          <w:tcPr>
            <w:tcW w:w="60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1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24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rPr>
          <w:trHeight w:val="50"/>
        </w:trPr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Black/ Charcoal</w:t>
            </w:r>
          </w:p>
        </w:tc>
        <w:tc>
          <w:tcPr>
            <w:tcW w:w="604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7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Navy/White</w:t>
            </w:r>
          </w:p>
        </w:tc>
        <w:tc>
          <w:tcPr>
            <w:tcW w:w="604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7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2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07" w:type="dxa"/>
            <w:gridSpan w:val="16"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  <w:shd w:val="clear" w:color="auto" w:fill="EEECE1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rPr>
          <w:gridAfter w:val="1"/>
          <w:wAfter w:w="682" w:type="dxa"/>
        </w:trPr>
        <w:tc>
          <w:tcPr>
            <w:tcW w:w="1606" w:type="dxa"/>
            <w:vMerge w:val="restart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FLEECE SHEPHERD VEST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noProof/>
                <w:sz w:val="16"/>
                <w:szCs w:val="16"/>
                <w:lang w:val="en-US"/>
              </w:rPr>
              <w:pict>
                <v:shape id="_x0000_i1032" type="#_x0000_t75" alt="Black/Charcoal" style="width:74.25pt;height:90.75pt;visibility:visible">
                  <v:imagedata r:id="rId18" o:title=""/>
                </v:shape>
              </w:pict>
            </w: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ADULT</w:t>
            </w:r>
          </w:p>
        </w:tc>
        <w:tc>
          <w:tcPr>
            <w:tcW w:w="6107" w:type="dxa"/>
            <w:gridSpan w:val="16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$55</w:t>
            </w:r>
          </w:p>
        </w:tc>
      </w:tr>
      <w:tr w:rsidR="00B224F5" w:rsidRPr="009D236B" w:rsidTr="009D236B">
        <w:trPr>
          <w:gridAfter w:val="1"/>
          <w:wAfter w:w="682" w:type="dxa"/>
        </w:trPr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756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</w:t>
            </w:r>
          </w:p>
        </w:tc>
        <w:tc>
          <w:tcPr>
            <w:tcW w:w="760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M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74</w:t>
            </w: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62.5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76</w:t>
            </w:r>
          </w:p>
        </w:tc>
        <w:tc>
          <w:tcPr>
            <w:tcW w:w="76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78</w:t>
            </w: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80</w:t>
            </w:r>
          </w:p>
        </w:tc>
        <w:tc>
          <w:tcPr>
            <w:tcW w:w="763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3XL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82</w:t>
            </w: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B224F5" w:rsidRPr="009D236B" w:rsidTr="009D236B">
        <w:trPr>
          <w:gridAfter w:val="1"/>
          <w:wAfter w:w="682" w:type="dxa"/>
        </w:trPr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Black/Charcoal</w:t>
            </w:r>
          </w:p>
        </w:tc>
        <w:tc>
          <w:tcPr>
            <w:tcW w:w="756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rPr>
          <w:gridAfter w:val="1"/>
          <w:wAfter w:w="682" w:type="dxa"/>
        </w:trPr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 xml:space="preserve">  </w:t>
            </w:r>
          </w:p>
        </w:tc>
        <w:tc>
          <w:tcPr>
            <w:tcW w:w="756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B224F5" w:rsidRDefault="00B224F5">
      <w:r>
        <w:t xml:space="preserve"> </w:t>
      </w: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6"/>
        <w:gridCol w:w="1529"/>
        <w:gridCol w:w="756"/>
        <w:gridCol w:w="760"/>
        <w:gridCol w:w="761"/>
        <w:gridCol w:w="769"/>
        <w:gridCol w:w="759"/>
        <w:gridCol w:w="763"/>
        <w:gridCol w:w="761"/>
        <w:gridCol w:w="778"/>
        <w:gridCol w:w="682"/>
      </w:tblGrid>
      <w:tr w:rsidR="00B224F5" w:rsidRPr="009D236B" w:rsidTr="009D236B">
        <w:tc>
          <w:tcPr>
            <w:tcW w:w="1606" w:type="dxa"/>
            <w:vMerge w:val="restart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FLEECE SHEPHERD HOODIE</w:t>
            </w: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hyperlink r:id="rId19" w:history="1">
              <w:r w:rsidRPr="009D236B">
                <w:rPr>
                  <w:noProof/>
                  <w:color w:val="0000EE"/>
                  <w:sz w:val="21"/>
                  <w:szCs w:val="21"/>
                  <w:lang w:val="en-US"/>
                </w:rPr>
                <w:pict>
                  <v:shape id="Picture 8" o:spid="_x0000_i1033" type="#_x0000_t75" alt="http://www.jbswear.com.au/ClientData/ClientImages/Colours/3SHGK_1_635600425440153676_SM.jpg" href="javascript:void(0" style="width:75pt;height:91.5pt;visibility:visible" o:button="t">
                    <v:fill o:detectmouseclick="t"/>
                    <v:imagedata r:id="rId20" o:title=""/>
                  </v:shape>
                </w:pict>
              </w:r>
            </w:hyperlink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ADULT</w:t>
            </w:r>
          </w:p>
        </w:tc>
        <w:tc>
          <w:tcPr>
            <w:tcW w:w="6107" w:type="dxa"/>
            <w:gridSpan w:val="8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$70</w:t>
            </w:r>
          </w:p>
        </w:tc>
        <w:tc>
          <w:tcPr>
            <w:tcW w:w="682" w:type="dxa"/>
            <w:vMerge w:val="restart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Size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Bust/Chest cm</w:t>
            </w:r>
          </w:p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Length cm</w:t>
            </w:r>
          </w:p>
        </w:tc>
        <w:tc>
          <w:tcPr>
            <w:tcW w:w="756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S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70</w:t>
            </w:r>
          </w:p>
        </w:tc>
        <w:tc>
          <w:tcPr>
            <w:tcW w:w="760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M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57.5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</w:t>
            </w:r>
          </w:p>
        </w:tc>
        <w:tc>
          <w:tcPr>
            <w:tcW w:w="761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74</w:t>
            </w:r>
          </w:p>
        </w:tc>
        <w:tc>
          <w:tcPr>
            <w:tcW w:w="769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62.5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76</w:t>
            </w:r>
          </w:p>
        </w:tc>
        <w:tc>
          <w:tcPr>
            <w:tcW w:w="759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2XL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78</w:t>
            </w:r>
          </w:p>
        </w:tc>
        <w:tc>
          <w:tcPr>
            <w:tcW w:w="763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3XL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67.5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80</w:t>
            </w:r>
          </w:p>
        </w:tc>
        <w:tc>
          <w:tcPr>
            <w:tcW w:w="761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4XL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70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81</w:t>
            </w:r>
          </w:p>
        </w:tc>
        <w:tc>
          <w:tcPr>
            <w:tcW w:w="778" w:type="dxa"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b/>
                <w:sz w:val="16"/>
                <w:szCs w:val="16"/>
              </w:rPr>
              <w:t>5XL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72.5</w:t>
            </w:r>
          </w:p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>82</w:t>
            </w: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  <w:r w:rsidRPr="009D236B">
              <w:rPr>
                <w:sz w:val="16"/>
                <w:szCs w:val="16"/>
              </w:rPr>
              <w:t xml:space="preserve"> Black/ Natural</w:t>
            </w:r>
          </w:p>
        </w:tc>
        <w:tc>
          <w:tcPr>
            <w:tcW w:w="756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224F5" w:rsidRPr="009D236B" w:rsidTr="009D236B">
        <w:tc>
          <w:tcPr>
            <w:tcW w:w="1606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2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6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0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59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3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61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8" w:type="dxa"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B224F5" w:rsidRPr="009D236B" w:rsidRDefault="00B224F5" w:rsidP="009D23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B224F5" w:rsidRDefault="00B224F5" w:rsidP="00FD7004"/>
    <w:sectPr w:rsidR="00B224F5" w:rsidSect="00205D66">
      <w:footerReference w:type="default" r:id="rId21"/>
      <w:pgSz w:w="11906" w:h="16838"/>
      <w:pgMar w:top="624" w:right="1440" w:bottom="62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4F5" w:rsidRDefault="00B224F5" w:rsidP="008D66FC">
      <w:pPr>
        <w:spacing w:after="0" w:line="240" w:lineRule="auto"/>
      </w:pPr>
      <w:r>
        <w:separator/>
      </w:r>
    </w:p>
  </w:endnote>
  <w:endnote w:type="continuationSeparator" w:id="0">
    <w:p w:rsidR="00B224F5" w:rsidRDefault="00B224F5" w:rsidP="008D6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0A0"/>
    </w:tblPr>
    <w:tblGrid>
      <w:gridCol w:w="4159"/>
      <w:gridCol w:w="924"/>
      <w:gridCol w:w="4159"/>
    </w:tblGrid>
    <w:tr w:rsidR="00B224F5" w:rsidRPr="009D236B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B224F5" w:rsidRDefault="00B224F5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B224F5" w:rsidRDefault="00B224F5">
          <w:pPr>
            <w:pStyle w:val="NoSpacing"/>
            <w:rPr>
              <w:rFonts w:ascii="Cambria" w:hAnsi="Cambria"/>
            </w:rPr>
          </w:pPr>
          <w:r>
            <w:rPr>
              <w:rFonts w:ascii="Cambria" w:hAnsi="Cambria"/>
              <w:b/>
              <w:bCs/>
            </w:rPr>
            <w:t xml:space="preserve">Page </w:t>
          </w:r>
          <w:fldSimple w:instr=" PAGE  \* MERGEFORMAT ">
            <w:r w:rsidRPr="00E80767">
              <w:rPr>
                <w:rFonts w:ascii="Cambria" w:hAnsi="Cambria"/>
                <w:b/>
                <w:bCs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4F81BD"/>
          </w:tcBorders>
        </w:tcPr>
        <w:p w:rsidR="00B224F5" w:rsidRDefault="00B224F5">
          <w:pPr>
            <w:pStyle w:val="Header"/>
            <w:rPr>
              <w:rFonts w:ascii="Cambria" w:hAnsi="Cambria"/>
              <w:b/>
              <w:bCs/>
            </w:rPr>
          </w:pPr>
        </w:p>
      </w:tc>
    </w:tr>
    <w:tr w:rsidR="00B224F5" w:rsidRPr="009D236B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B224F5" w:rsidRDefault="00B224F5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B224F5" w:rsidRDefault="00B224F5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B224F5" w:rsidRDefault="00B224F5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:rsidR="00B224F5" w:rsidRDefault="00B224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4F5" w:rsidRDefault="00B224F5" w:rsidP="008D66FC">
      <w:pPr>
        <w:spacing w:after="0" w:line="240" w:lineRule="auto"/>
      </w:pPr>
      <w:r>
        <w:separator/>
      </w:r>
    </w:p>
  </w:footnote>
  <w:footnote w:type="continuationSeparator" w:id="0">
    <w:p w:rsidR="00B224F5" w:rsidRDefault="00B224F5" w:rsidP="008D6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169F"/>
    <w:rsid w:val="00014F2F"/>
    <w:rsid w:val="00026430"/>
    <w:rsid w:val="00043E1A"/>
    <w:rsid w:val="000457C6"/>
    <w:rsid w:val="00056CD1"/>
    <w:rsid w:val="000B2F0B"/>
    <w:rsid w:val="000B4C13"/>
    <w:rsid w:val="000B7A65"/>
    <w:rsid w:val="000F5692"/>
    <w:rsid w:val="001165BC"/>
    <w:rsid w:val="00196233"/>
    <w:rsid w:val="001A2362"/>
    <w:rsid w:val="001C385B"/>
    <w:rsid w:val="001F0852"/>
    <w:rsid w:val="001F3A3A"/>
    <w:rsid w:val="00205D66"/>
    <w:rsid w:val="00221F98"/>
    <w:rsid w:val="00246A1B"/>
    <w:rsid w:val="0025430D"/>
    <w:rsid w:val="00274B3D"/>
    <w:rsid w:val="00285151"/>
    <w:rsid w:val="00295FF1"/>
    <w:rsid w:val="002A3505"/>
    <w:rsid w:val="002B37D8"/>
    <w:rsid w:val="002C2104"/>
    <w:rsid w:val="002E7F9A"/>
    <w:rsid w:val="002F6B44"/>
    <w:rsid w:val="0032114C"/>
    <w:rsid w:val="00352451"/>
    <w:rsid w:val="003666DE"/>
    <w:rsid w:val="003737E6"/>
    <w:rsid w:val="00376E96"/>
    <w:rsid w:val="003811A4"/>
    <w:rsid w:val="00382FB5"/>
    <w:rsid w:val="003B4465"/>
    <w:rsid w:val="003E38FE"/>
    <w:rsid w:val="003F2195"/>
    <w:rsid w:val="00446737"/>
    <w:rsid w:val="004617B7"/>
    <w:rsid w:val="00464FD6"/>
    <w:rsid w:val="00474E48"/>
    <w:rsid w:val="00492BBF"/>
    <w:rsid w:val="004B030B"/>
    <w:rsid w:val="004B0AD8"/>
    <w:rsid w:val="00507860"/>
    <w:rsid w:val="00523094"/>
    <w:rsid w:val="00525984"/>
    <w:rsid w:val="00526734"/>
    <w:rsid w:val="00553E13"/>
    <w:rsid w:val="00556831"/>
    <w:rsid w:val="00575BA3"/>
    <w:rsid w:val="005D1B4E"/>
    <w:rsid w:val="005E1016"/>
    <w:rsid w:val="005F1B33"/>
    <w:rsid w:val="005F3D2D"/>
    <w:rsid w:val="00605B50"/>
    <w:rsid w:val="006218F3"/>
    <w:rsid w:val="00643EC2"/>
    <w:rsid w:val="0065570D"/>
    <w:rsid w:val="006571BE"/>
    <w:rsid w:val="00674871"/>
    <w:rsid w:val="00680DBE"/>
    <w:rsid w:val="00683CB8"/>
    <w:rsid w:val="006972CB"/>
    <w:rsid w:val="006A2497"/>
    <w:rsid w:val="006A2F50"/>
    <w:rsid w:val="006A3A3F"/>
    <w:rsid w:val="006A4ED1"/>
    <w:rsid w:val="006E0AC0"/>
    <w:rsid w:val="006F520E"/>
    <w:rsid w:val="0070015D"/>
    <w:rsid w:val="007034E3"/>
    <w:rsid w:val="00705470"/>
    <w:rsid w:val="007055B7"/>
    <w:rsid w:val="00715DBB"/>
    <w:rsid w:val="00716A84"/>
    <w:rsid w:val="00721318"/>
    <w:rsid w:val="00726735"/>
    <w:rsid w:val="00730730"/>
    <w:rsid w:val="00752F47"/>
    <w:rsid w:val="00777EF5"/>
    <w:rsid w:val="007B4C90"/>
    <w:rsid w:val="007C2DAB"/>
    <w:rsid w:val="007D000D"/>
    <w:rsid w:val="007E4B16"/>
    <w:rsid w:val="007F50DB"/>
    <w:rsid w:val="00813FF8"/>
    <w:rsid w:val="0083103A"/>
    <w:rsid w:val="008355F4"/>
    <w:rsid w:val="00840B58"/>
    <w:rsid w:val="0085169F"/>
    <w:rsid w:val="008550E0"/>
    <w:rsid w:val="00856FA9"/>
    <w:rsid w:val="00876C1E"/>
    <w:rsid w:val="00896026"/>
    <w:rsid w:val="008B4D41"/>
    <w:rsid w:val="008B627D"/>
    <w:rsid w:val="008D3866"/>
    <w:rsid w:val="008D66FC"/>
    <w:rsid w:val="008E1F0F"/>
    <w:rsid w:val="008E400A"/>
    <w:rsid w:val="008F7966"/>
    <w:rsid w:val="00906EDA"/>
    <w:rsid w:val="00915BB3"/>
    <w:rsid w:val="00924CA7"/>
    <w:rsid w:val="0094378F"/>
    <w:rsid w:val="009B3B59"/>
    <w:rsid w:val="009B742F"/>
    <w:rsid w:val="009D236B"/>
    <w:rsid w:val="009D77E0"/>
    <w:rsid w:val="009F5A06"/>
    <w:rsid w:val="00A15F60"/>
    <w:rsid w:val="00A33E99"/>
    <w:rsid w:val="00A43996"/>
    <w:rsid w:val="00A51EE8"/>
    <w:rsid w:val="00A64FE7"/>
    <w:rsid w:val="00A67EF7"/>
    <w:rsid w:val="00A93187"/>
    <w:rsid w:val="00AA3832"/>
    <w:rsid w:val="00AC61F6"/>
    <w:rsid w:val="00AE1600"/>
    <w:rsid w:val="00AF50D4"/>
    <w:rsid w:val="00B06057"/>
    <w:rsid w:val="00B224F5"/>
    <w:rsid w:val="00B31BC1"/>
    <w:rsid w:val="00B32676"/>
    <w:rsid w:val="00B53572"/>
    <w:rsid w:val="00B56238"/>
    <w:rsid w:val="00B82849"/>
    <w:rsid w:val="00B91FF7"/>
    <w:rsid w:val="00B96169"/>
    <w:rsid w:val="00BA4116"/>
    <w:rsid w:val="00BA48DE"/>
    <w:rsid w:val="00BB36E8"/>
    <w:rsid w:val="00BD6410"/>
    <w:rsid w:val="00BE2247"/>
    <w:rsid w:val="00BF33A6"/>
    <w:rsid w:val="00C22285"/>
    <w:rsid w:val="00C3024E"/>
    <w:rsid w:val="00C41A2E"/>
    <w:rsid w:val="00C6182C"/>
    <w:rsid w:val="00C66AC8"/>
    <w:rsid w:val="00C9552D"/>
    <w:rsid w:val="00CC7671"/>
    <w:rsid w:val="00CD0D37"/>
    <w:rsid w:val="00CD2B6F"/>
    <w:rsid w:val="00CF27E0"/>
    <w:rsid w:val="00CF4A9C"/>
    <w:rsid w:val="00D25846"/>
    <w:rsid w:val="00D317FE"/>
    <w:rsid w:val="00D42D8F"/>
    <w:rsid w:val="00D55D74"/>
    <w:rsid w:val="00D83E30"/>
    <w:rsid w:val="00D96351"/>
    <w:rsid w:val="00DD7E85"/>
    <w:rsid w:val="00DF29EF"/>
    <w:rsid w:val="00DF4A80"/>
    <w:rsid w:val="00E06019"/>
    <w:rsid w:val="00E67104"/>
    <w:rsid w:val="00E76539"/>
    <w:rsid w:val="00E80767"/>
    <w:rsid w:val="00E84D7C"/>
    <w:rsid w:val="00E87834"/>
    <w:rsid w:val="00E93616"/>
    <w:rsid w:val="00EB3BF6"/>
    <w:rsid w:val="00EF51D7"/>
    <w:rsid w:val="00EF6AC4"/>
    <w:rsid w:val="00F02978"/>
    <w:rsid w:val="00F02DA5"/>
    <w:rsid w:val="00F34E02"/>
    <w:rsid w:val="00F57AD9"/>
    <w:rsid w:val="00F657F0"/>
    <w:rsid w:val="00F65FCF"/>
    <w:rsid w:val="00F74B5A"/>
    <w:rsid w:val="00F83F11"/>
    <w:rsid w:val="00F96992"/>
    <w:rsid w:val="00FB1CF6"/>
    <w:rsid w:val="00FC0C9E"/>
    <w:rsid w:val="00FD7004"/>
    <w:rsid w:val="00FE002D"/>
    <w:rsid w:val="00FE23C2"/>
    <w:rsid w:val="00FE555D"/>
    <w:rsid w:val="00FF1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FF7"/>
    <w:pPr>
      <w:spacing w:after="200" w:line="276" w:lineRule="auto"/>
    </w:pPr>
    <w:rPr>
      <w:lang w:val="en-A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516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85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16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B4C13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D6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66F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D6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66FC"/>
    <w:rPr>
      <w:rFonts w:cs="Times New Roman"/>
    </w:rPr>
  </w:style>
  <w:style w:type="paragraph" w:styleId="NoSpacing">
    <w:name w:val="No Spacing"/>
    <w:link w:val="NoSpacingChar"/>
    <w:uiPriority w:val="99"/>
    <w:qFormat/>
    <w:rsid w:val="008D66FC"/>
    <w:rPr>
      <w:rFonts w:eastAsia="Times New Roman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D66FC"/>
    <w:rPr>
      <w:rFonts w:eastAsia="Times New Roman" w:cs="Times New Roman"/>
      <w:sz w:val="22"/>
      <w:szCs w:val="22"/>
      <w:lang w:val="en-US" w:eastAsia="ja-JP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javascript:void(0);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javascript:void(0);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javascript:void(0);" TargetMode="External"/><Relationship Id="rId19" Type="http://schemas.openxmlformats.org/officeDocument/2006/relationships/hyperlink" Target="javascript:void(0);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javascript:void(0)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475</Words>
  <Characters>2712</Characters>
  <Application>Microsoft Office Outlook</Application>
  <DocSecurity>0</DocSecurity>
  <Lines>0</Lines>
  <Paragraphs>0</Paragraphs>
  <ScaleCrop>false</ScaleCrop>
  <Company>DEECD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Ballarat Secondary College</dc:creator>
  <cp:keywords/>
  <dc:description/>
  <cp:lastModifiedBy>Bedloc</cp:lastModifiedBy>
  <cp:revision>2</cp:revision>
  <cp:lastPrinted>2016-05-18T03:05:00Z</cp:lastPrinted>
  <dcterms:created xsi:type="dcterms:W3CDTF">2021-09-29T05:07:00Z</dcterms:created>
  <dcterms:modified xsi:type="dcterms:W3CDTF">2021-09-29T05:07:00Z</dcterms:modified>
</cp:coreProperties>
</file>